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69BB770" w14:textId="437CF01C" w:rsidR="00982918" w:rsidRDefault="005F50A4">
      <w:r>
        <w:rPr>
          <w:rFonts w:ascii="仿宋" w:eastAsia="仿宋" w:hAnsi="仿宋"/>
          <w:b/>
          <w:noProof/>
          <w:sz w:val="72"/>
          <w:szCs w:val="72"/>
        </w:rPr>
        <w:drawing>
          <wp:anchor distT="0" distB="0" distL="114300" distR="114300" simplePos="0" relativeHeight="251659264" behindDoc="0" locked="0" layoutInCell="1" allowOverlap="1" wp14:anchorId="458E5319" wp14:editId="58BB53C1">
            <wp:simplePos x="0" y="0"/>
            <wp:positionH relativeFrom="page">
              <wp:posOffset>5518312</wp:posOffset>
            </wp:positionH>
            <wp:positionV relativeFrom="page">
              <wp:posOffset>76200</wp:posOffset>
            </wp:positionV>
            <wp:extent cx="1989209" cy="584790"/>
            <wp:effectExtent l="0" t="0" r="0" b="6350"/>
            <wp:wrapNone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HJCS0064-郑州城轨2020年秋季教材项目-门树亮 -2020.06.29.bmp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89209" cy="5847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ED93535" w14:textId="3F01CF5D" w:rsidR="00982918" w:rsidRDefault="003D2DF5" w:rsidP="00C448BA">
      <w:pPr>
        <w:pStyle w:val="Default"/>
        <w:jc w:val="center"/>
        <w:outlineLvl w:val="0"/>
        <w:rPr>
          <w:rFonts w:ascii="仿宋" w:eastAsia="仿宋" w:hAnsi="仿宋"/>
          <w:b/>
          <w:color w:val="auto"/>
          <w:sz w:val="44"/>
          <w:szCs w:val="44"/>
        </w:rPr>
      </w:pPr>
      <w:r>
        <w:rPr>
          <w:rFonts w:ascii="仿宋" w:eastAsia="仿宋" w:hAnsi="仿宋" w:hint="eastAsia"/>
          <w:b/>
          <w:color w:val="auto"/>
          <w:sz w:val="44"/>
          <w:szCs w:val="44"/>
        </w:rPr>
        <w:t>中国教育集团控股有限公司</w:t>
      </w:r>
    </w:p>
    <w:p w14:paraId="5DDAECD9" w14:textId="29E0309F" w:rsidR="00C448BA" w:rsidRPr="00156993" w:rsidRDefault="00816114" w:rsidP="00816114">
      <w:pPr>
        <w:pStyle w:val="Default"/>
        <w:jc w:val="center"/>
        <w:outlineLvl w:val="0"/>
        <w:rPr>
          <w:rFonts w:ascii="仿宋" w:eastAsia="仿宋" w:hAnsi="仿宋"/>
          <w:b/>
          <w:color w:val="auto"/>
          <w:sz w:val="32"/>
          <w:szCs w:val="32"/>
        </w:rPr>
      </w:pPr>
      <w:r w:rsidRPr="00816114">
        <w:rPr>
          <w:rFonts w:ascii="仿宋" w:eastAsia="仿宋" w:hAnsi="仿宋" w:hint="eastAsia"/>
          <w:b/>
          <w:color w:val="auto"/>
          <w:sz w:val="32"/>
          <w:szCs w:val="32"/>
        </w:rPr>
        <w:t>关于郑州城轨交通中等专业学校教材采购项目</w:t>
      </w:r>
      <w:r w:rsidR="003D2DF5" w:rsidRPr="00156993">
        <w:rPr>
          <w:rFonts w:ascii="仿宋" w:eastAsia="仿宋" w:hAnsi="仿宋" w:hint="eastAsia"/>
          <w:b/>
          <w:color w:val="auto"/>
          <w:sz w:val="32"/>
          <w:szCs w:val="32"/>
        </w:rPr>
        <w:t>竞争性磋商公告</w:t>
      </w:r>
    </w:p>
    <w:p w14:paraId="1B7B4848" w14:textId="77777777" w:rsidR="00816114" w:rsidRPr="007D46EC" w:rsidRDefault="00816114" w:rsidP="00816114">
      <w:pPr>
        <w:spacing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bookmarkStart w:id="0" w:name="_Hlk10840310"/>
      <w:r w:rsidRPr="007D46EC">
        <w:rPr>
          <w:rFonts w:ascii="仿宋" w:eastAsia="仿宋" w:hAnsi="仿宋" w:hint="eastAsia"/>
          <w:sz w:val="28"/>
          <w:szCs w:val="28"/>
        </w:rPr>
        <w:t>中国教育集团控股有限公司（简称：中教集团）是一家专注于通过创新提供优质教育服务的教育集团。2017年香港联交所上市（股票代码839），在中国、澳大利亚及英国设有学校。学生来自全球近100个国家，在校生约180,000名。华教教育科技（江西）有限公司（简称：华教公司）作为中教集团内地唯一独资子公司全程承办此次项目。</w:t>
      </w:r>
    </w:p>
    <w:p w14:paraId="6390A5C8" w14:textId="77777777" w:rsidR="00816114" w:rsidRPr="007D46EC" w:rsidRDefault="00816114" w:rsidP="00816114">
      <w:pPr>
        <w:numPr>
          <w:ilvl w:val="1"/>
          <w:numId w:val="1"/>
        </w:numPr>
        <w:tabs>
          <w:tab w:val="left" w:pos="839"/>
        </w:tabs>
        <w:spacing w:line="500" w:lineRule="exact"/>
        <w:rPr>
          <w:rFonts w:ascii="仿宋" w:eastAsia="仿宋" w:hAnsi="仿宋"/>
          <w:sz w:val="28"/>
          <w:szCs w:val="28"/>
        </w:rPr>
      </w:pPr>
      <w:r w:rsidRPr="007D46EC">
        <w:rPr>
          <w:rFonts w:ascii="仿宋" w:eastAsia="仿宋" w:hAnsi="仿宋" w:hint="eastAsia"/>
          <w:sz w:val="28"/>
          <w:szCs w:val="28"/>
        </w:rPr>
        <w:t>磋商编号：ZZCG20200622</w:t>
      </w:r>
    </w:p>
    <w:p w14:paraId="3F34C944" w14:textId="77777777" w:rsidR="00816114" w:rsidRPr="007D46EC" w:rsidRDefault="00816114" w:rsidP="00816114">
      <w:pPr>
        <w:numPr>
          <w:ilvl w:val="1"/>
          <w:numId w:val="1"/>
        </w:numPr>
        <w:tabs>
          <w:tab w:val="left" w:pos="839"/>
        </w:tabs>
        <w:spacing w:line="500" w:lineRule="exact"/>
        <w:rPr>
          <w:rFonts w:ascii="仿宋" w:eastAsia="仿宋" w:hAnsi="仿宋"/>
          <w:sz w:val="28"/>
          <w:szCs w:val="28"/>
        </w:rPr>
      </w:pPr>
      <w:r w:rsidRPr="007D46EC">
        <w:rPr>
          <w:rFonts w:ascii="仿宋" w:eastAsia="仿宋" w:hAnsi="仿宋" w:hint="eastAsia"/>
          <w:sz w:val="28"/>
          <w:szCs w:val="28"/>
        </w:rPr>
        <w:t>磋商货物名称：郑州城轨交通中等专业学校教材采购项目</w:t>
      </w:r>
    </w:p>
    <w:p w14:paraId="671A06D9" w14:textId="77777777" w:rsidR="00816114" w:rsidRPr="007D46EC" w:rsidRDefault="00816114" w:rsidP="00816114">
      <w:pPr>
        <w:numPr>
          <w:ilvl w:val="1"/>
          <w:numId w:val="1"/>
        </w:numPr>
        <w:tabs>
          <w:tab w:val="left" w:pos="839"/>
        </w:tabs>
        <w:spacing w:line="500" w:lineRule="exact"/>
        <w:rPr>
          <w:rFonts w:ascii="仿宋" w:eastAsia="仿宋" w:hAnsi="仿宋"/>
          <w:sz w:val="28"/>
          <w:szCs w:val="28"/>
        </w:rPr>
      </w:pPr>
      <w:r w:rsidRPr="007D46EC">
        <w:rPr>
          <w:rFonts w:ascii="仿宋" w:eastAsia="仿宋" w:hAnsi="仿宋" w:hint="eastAsia"/>
          <w:sz w:val="28"/>
          <w:szCs w:val="28"/>
        </w:rPr>
        <w:t>数量及主要技术要求:详见《竞争性磋商货物一览表》。</w:t>
      </w:r>
    </w:p>
    <w:p w14:paraId="6C85A82B" w14:textId="77777777" w:rsidR="00816114" w:rsidRPr="007D46EC" w:rsidRDefault="00816114" w:rsidP="00816114">
      <w:pPr>
        <w:numPr>
          <w:ilvl w:val="1"/>
          <w:numId w:val="1"/>
        </w:numPr>
        <w:tabs>
          <w:tab w:val="left" w:pos="839"/>
        </w:tabs>
        <w:spacing w:line="500" w:lineRule="exact"/>
        <w:rPr>
          <w:rFonts w:ascii="仿宋" w:eastAsia="仿宋" w:hAnsi="仿宋"/>
          <w:sz w:val="28"/>
          <w:szCs w:val="28"/>
        </w:rPr>
      </w:pPr>
      <w:r w:rsidRPr="007D46EC">
        <w:rPr>
          <w:rFonts w:ascii="仿宋" w:eastAsia="仿宋" w:hAnsi="仿宋" w:hint="eastAsia"/>
          <w:sz w:val="28"/>
          <w:szCs w:val="28"/>
        </w:rPr>
        <w:t>参与人资格标准：</w:t>
      </w:r>
    </w:p>
    <w:p w14:paraId="5E9164B1" w14:textId="77777777" w:rsidR="00816114" w:rsidRPr="007D46EC" w:rsidRDefault="00816114" w:rsidP="00816114">
      <w:pPr>
        <w:spacing w:line="500" w:lineRule="exact"/>
        <w:ind w:leftChars="322" w:left="1379" w:hangingChars="251" w:hanging="703"/>
        <w:rPr>
          <w:rFonts w:ascii="仿宋" w:eastAsia="仿宋" w:hAnsi="仿宋"/>
          <w:sz w:val="28"/>
          <w:szCs w:val="28"/>
        </w:rPr>
      </w:pPr>
      <w:r w:rsidRPr="007D46EC">
        <w:rPr>
          <w:rFonts w:ascii="仿宋" w:eastAsia="仿宋" w:hAnsi="仿宋" w:hint="eastAsia"/>
          <w:sz w:val="28"/>
          <w:szCs w:val="28"/>
        </w:rPr>
        <w:t>（1）参与人应具有独立法人资格，具有独立承担民事责任能力的生产厂商或授权代理商，注册资金不少于人民币</w:t>
      </w:r>
      <w:r>
        <w:rPr>
          <w:rFonts w:ascii="仿宋" w:eastAsia="仿宋" w:hAnsi="仿宋" w:hint="eastAsia"/>
          <w:sz w:val="28"/>
          <w:szCs w:val="28"/>
        </w:rPr>
        <w:t>伍佰万</w:t>
      </w:r>
      <w:r w:rsidRPr="007D46EC">
        <w:rPr>
          <w:rFonts w:ascii="仿宋" w:eastAsia="仿宋" w:hAnsi="仿宋" w:hint="eastAsia"/>
          <w:sz w:val="28"/>
          <w:szCs w:val="28"/>
        </w:rPr>
        <w:t>（含</w:t>
      </w:r>
      <w:r>
        <w:rPr>
          <w:rFonts w:ascii="仿宋" w:eastAsia="仿宋" w:hAnsi="仿宋" w:hint="eastAsia"/>
          <w:sz w:val="28"/>
          <w:szCs w:val="28"/>
        </w:rPr>
        <w:t>伍佰万</w:t>
      </w:r>
      <w:r w:rsidRPr="007D46EC">
        <w:rPr>
          <w:rFonts w:ascii="仿宋" w:eastAsia="仿宋" w:hAnsi="仿宋" w:hint="eastAsia"/>
          <w:sz w:val="28"/>
          <w:szCs w:val="28"/>
        </w:rPr>
        <w:t>）。</w:t>
      </w:r>
    </w:p>
    <w:p w14:paraId="0AD0C9DF" w14:textId="77777777" w:rsidR="00816114" w:rsidRPr="007D46EC" w:rsidRDefault="00816114" w:rsidP="00816114">
      <w:pPr>
        <w:spacing w:line="500" w:lineRule="exact"/>
        <w:ind w:leftChars="322" w:left="1379" w:hangingChars="251" w:hanging="703"/>
        <w:rPr>
          <w:rFonts w:ascii="仿宋" w:eastAsia="仿宋" w:hAnsi="仿宋"/>
          <w:sz w:val="28"/>
          <w:szCs w:val="28"/>
        </w:rPr>
      </w:pPr>
      <w:r w:rsidRPr="007D46EC">
        <w:rPr>
          <w:rFonts w:ascii="仿宋" w:eastAsia="仿宋" w:hAnsi="仿宋" w:hint="eastAsia"/>
          <w:sz w:val="28"/>
          <w:szCs w:val="28"/>
        </w:rPr>
        <w:t>（2）</w:t>
      </w:r>
      <w:r w:rsidRPr="007D46EC">
        <w:rPr>
          <w:rFonts w:ascii="仿宋" w:eastAsia="仿宋" w:hAnsi="仿宋" w:cs="仿宋" w:hint="eastAsia"/>
          <w:sz w:val="28"/>
          <w:szCs w:val="28"/>
        </w:rPr>
        <w:t>参与人应具有国内出版社代理或发行资格，并具有中职院校或高校教材征订、储运、调剂、退换及结算能力</w:t>
      </w:r>
      <w:r w:rsidRPr="007D46EC">
        <w:rPr>
          <w:rFonts w:ascii="仿宋" w:eastAsia="仿宋" w:hAnsi="仿宋" w:hint="eastAsia"/>
          <w:sz w:val="28"/>
          <w:szCs w:val="28"/>
        </w:rPr>
        <w:t>。</w:t>
      </w:r>
    </w:p>
    <w:p w14:paraId="06DD3540" w14:textId="77777777" w:rsidR="00816114" w:rsidRPr="007D46EC" w:rsidRDefault="00816114" w:rsidP="00816114">
      <w:pPr>
        <w:spacing w:line="500" w:lineRule="exact"/>
        <w:ind w:leftChars="322" w:left="1099" w:hangingChars="151" w:hanging="423"/>
        <w:rPr>
          <w:rFonts w:ascii="仿宋" w:eastAsia="仿宋" w:hAnsi="仿宋"/>
          <w:sz w:val="28"/>
          <w:szCs w:val="28"/>
        </w:rPr>
      </w:pPr>
      <w:r w:rsidRPr="007D46EC">
        <w:rPr>
          <w:rFonts w:ascii="仿宋" w:eastAsia="仿宋" w:hAnsi="仿宋" w:hint="eastAsia"/>
          <w:sz w:val="28"/>
          <w:szCs w:val="28"/>
        </w:rPr>
        <w:t>（3）参与人应遵守中国的有关法律、法规和规章的规定。</w:t>
      </w:r>
    </w:p>
    <w:p w14:paraId="6F50856E" w14:textId="77777777" w:rsidR="00816114" w:rsidRPr="007D46EC" w:rsidRDefault="00816114" w:rsidP="00816114">
      <w:pPr>
        <w:spacing w:line="500" w:lineRule="exact"/>
        <w:ind w:leftChars="322" w:left="1379" w:hangingChars="251" w:hanging="703"/>
        <w:rPr>
          <w:rFonts w:ascii="仿宋" w:eastAsia="仿宋" w:hAnsi="仿宋"/>
          <w:sz w:val="28"/>
          <w:szCs w:val="28"/>
        </w:rPr>
      </w:pPr>
      <w:r w:rsidRPr="007D46EC">
        <w:rPr>
          <w:rFonts w:ascii="仿宋" w:eastAsia="仿宋" w:hAnsi="仿宋" w:hint="eastAsia"/>
          <w:sz w:val="28"/>
          <w:szCs w:val="28"/>
        </w:rPr>
        <w:t>（4）参与人具有3年以上（包括3年）5个以上同类项目销售和良好的售后服务应用成功案例,近三年未发生重大安全或质量事故，</w:t>
      </w:r>
      <w:r w:rsidRPr="007D46EC">
        <w:rPr>
          <w:rFonts w:ascii="仿宋" w:eastAsia="仿宋" w:hAnsi="仿宋" w:cs="仿宋" w:hint="eastAsia"/>
          <w:sz w:val="28"/>
          <w:szCs w:val="28"/>
        </w:rPr>
        <w:t>近三年无违纪违法经营记录的(因行贿，盗版等行为被公共媒体曝光或被行业主管部门处罚等）书面证明</w:t>
      </w:r>
      <w:r w:rsidRPr="007D46EC">
        <w:rPr>
          <w:rFonts w:ascii="仿宋" w:eastAsia="仿宋" w:hAnsi="仿宋" w:hint="eastAsia"/>
          <w:sz w:val="28"/>
          <w:szCs w:val="28"/>
        </w:rPr>
        <w:t>。</w:t>
      </w:r>
    </w:p>
    <w:p w14:paraId="7F1BBB1A" w14:textId="77777777" w:rsidR="00816114" w:rsidRPr="007D46EC" w:rsidRDefault="00816114" w:rsidP="00816114">
      <w:pPr>
        <w:spacing w:line="500" w:lineRule="exact"/>
        <w:ind w:leftChars="322" w:left="1099" w:hangingChars="151" w:hanging="423"/>
        <w:rPr>
          <w:rFonts w:ascii="仿宋" w:eastAsia="仿宋" w:hAnsi="仿宋"/>
          <w:sz w:val="28"/>
          <w:szCs w:val="28"/>
        </w:rPr>
      </w:pPr>
      <w:r w:rsidRPr="007D46EC">
        <w:rPr>
          <w:rFonts w:ascii="仿宋" w:eastAsia="仿宋" w:hAnsi="仿宋" w:hint="eastAsia"/>
          <w:sz w:val="28"/>
          <w:szCs w:val="28"/>
        </w:rPr>
        <w:t>（5）参与人须有良好的商业信誉和健全的财务制度。</w:t>
      </w:r>
    </w:p>
    <w:p w14:paraId="65E5D53F" w14:textId="77777777" w:rsidR="00816114" w:rsidRPr="007D46EC" w:rsidRDefault="00816114" w:rsidP="00816114">
      <w:pPr>
        <w:spacing w:line="500" w:lineRule="exact"/>
        <w:ind w:leftChars="322" w:left="1099" w:hangingChars="151" w:hanging="423"/>
        <w:rPr>
          <w:rFonts w:ascii="仿宋" w:eastAsia="仿宋" w:hAnsi="仿宋"/>
          <w:sz w:val="28"/>
          <w:szCs w:val="28"/>
        </w:rPr>
      </w:pPr>
      <w:r w:rsidRPr="007D46EC">
        <w:rPr>
          <w:rFonts w:ascii="仿宋" w:eastAsia="仿宋" w:hAnsi="仿宋" w:hint="eastAsia"/>
          <w:sz w:val="28"/>
          <w:szCs w:val="28"/>
        </w:rPr>
        <w:t>（6）参与人有依法缴纳税金的良好记录。</w:t>
      </w:r>
    </w:p>
    <w:p w14:paraId="3D32B504" w14:textId="77777777" w:rsidR="00816114" w:rsidRPr="007D46EC" w:rsidRDefault="00816114" w:rsidP="00816114">
      <w:pPr>
        <w:numPr>
          <w:ilvl w:val="1"/>
          <w:numId w:val="1"/>
        </w:numPr>
        <w:tabs>
          <w:tab w:val="left" w:pos="839"/>
        </w:tabs>
        <w:spacing w:line="500" w:lineRule="exact"/>
        <w:rPr>
          <w:rFonts w:ascii="仿宋" w:eastAsia="仿宋" w:hAnsi="仿宋"/>
          <w:sz w:val="28"/>
          <w:szCs w:val="28"/>
        </w:rPr>
      </w:pPr>
      <w:r w:rsidRPr="007D46EC">
        <w:rPr>
          <w:rFonts w:ascii="仿宋" w:eastAsia="仿宋" w:hAnsi="仿宋" w:hint="eastAsia"/>
          <w:sz w:val="28"/>
          <w:szCs w:val="28"/>
        </w:rPr>
        <w:t>磋商文件购买时间：</w:t>
      </w:r>
      <w:r w:rsidRPr="007D46EC">
        <w:rPr>
          <w:rFonts w:ascii="仿宋" w:eastAsia="仿宋" w:hAnsi="仿宋" w:hint="eastAsia"/>
          <w:sz w:val="28"/>
          <w:szCs w:val="28"/>
          <w:shd w:val="clear" w:color="auto" w:fill="FFFFFF"/>
        </w:rPr>
        <w:t>2020年07月01日至2020年07月0</w:t>
      </w:r>
      <w:r w:rsidRPr="007D46EC">
        <w:rPr>
          <w:rFonts w:ascii="仿宋" w:eastAsia="仿宋" w:hAnsi="仿宋"/>
          <w:sz w:val="28"/>
          <w:szCs w:val="28"/>
          <w:shd w:val="clear" w:color="auto" w:fill="FFFFFF"/>
        </w:rPr>
        <w:t>5</w:t>
      </w:r>
      <w:r w:rsidRPr="007D46EC">
        <w:rPr>
          <w:rFonts w:ascii="仿宋" w:eastAsia="仿宋" w:hAnsi="仿宋" w:hint="eastAsia"/>
          <w:sz w:val="28"/>
          <w:szCs w:val="28"/>
          <w:shd w:val="clear" w:color="auto" w:fill="FFFFFF"/>
        </w:rPr>
        <w:t>日（含节假日）</w:t>
      </w:r>
      <w:r w:rsidRPr="007D46EC">
        <w:rPr>
          <w:rFonts w:ascii="仿宋" w:eastAsia="仿宋" w:hAnsi="仿宋" w:hint="eastAsia"/>
          <w:sz w:val="28"/>
          <w:szCs w:val="28"/>
        </w:rPr>
        <w:t>上午8:00至12:00、下午14:30至1</w:t>
      </w:r>
      <w:r w:rsidRPr="007D46EC">
        <w:rPr>
          <w:rFonts w:ascii="仿宋" w:eastAsia="仿宋" w:hAnsi="仿宋"/>
          <w:sz w:val="28"/>
          <w:szCs w:val="28"/>
        </w:rPr>
        <w:t>6</w:t>
      </w:r>
      <w:r w:rsidRPr="007D46EC">
        <w:rPr>
          <w:rFonts w:ascii="仿宋" w:eastAsia="仿宋" w:hAnsi="仿宋" w:hint="eastAsia"/>
          <w:sz w:val="28"/>
          <w:szCs w:val="28"/>
        </w:rPr>
        <w:t>:30;</w:t>
      </w:r>
    </w:p>
    <w:p w14:paraId="5D574034" w14:textId="77777777" w:rsidR="00816114" w:rsidRPr="007D46EC" w:rsidRDefault="00816114" w:rsidP="00816114">
      <w:pPr>
        <w:numPr>
          <w:ilvl w:val="1"/>
          <w:numId w:val="1"/>
        </w:numPr>
        <w:tabs>
          <w:tab w:val="left" w:pos="839"/>
        </w:tabs>
        <w:spacing w:line="500" w:lineRule="exact"/>
        <w:rPr>
          <w:rFonts w:ascii="仿宋" w:eastAsia="仿宋" w:hAnsi="仿宋"/>
          <w:sz w:val="28"/>
          <w:szCs w:val="28"/>
        </w:rPr>
      </w:pPr>
      <w:r w:rsidRPr="007D46EC">
        <w:rPr>
          <w:rFonts w:ascii="仿宋" w:eastAsia="仿宋" w:hAnsi="仿宋" w:hint="eastAsia"/>
          <w:sz w:val="28"/>
          <w:szCs w:val="28"/>
        </w:rPr>
        <w:t>正式磋商文件售价</w:t>
      </w:r>
      <w:r>
        <w:rPr>
          <w:rFonts w:ascii="仿宋" w:eastAsia="仿宋" w:hAnsi="仿宋"/>
          <w:sz w:val="28"/>
          <w:szCs w:val="28"/>
        </w:rPr>
        <w:t>3</w:t>
      </w:r>
      <w:r w:rsidRPr="007D46EC">
        <w:rPr>
          <w:rFonts w:ascii="仿宋" w:eastAsia="仿宋" w:hAnsi="仿宋" w:hint="eastAsia"/>
          <w:sz w:val="28"/>
          <w:szCs w:val="28"/>
        </w:rPr>
        <w:t>00元人民币，购买须采用转账形式，磋商文件售出不退。</w:t>
      </w:r>
    </w:p>
    <w:p w14:paraId="7746FE5A" w14:textId="77777777" w:rsidR="00816114" w:rsidRPr="007D46EC" w:rsidRDefault="00816114" w:rsidP="00816114">
      <w:pPr>
        <w:numPr>
          <w:ilvl w:val="1"/>
          <w:numId w:val="1"/>
        </w:numPr>
        <w:tabs>
          <w:tab w:val="left" w:pos="839"/>
        </w:tabs>
        <w:spacing w:line="500" w:lineRule="exact"/>
        <w:rPr>
          <w:rFonts w:ascii="仿宋" w:eastAsia="仿宋" w:hAnsi="仿宋"/>
          <w:sz w:val="28"/>
          <w:szCs w:val="28"/>
        </w:rPr>
      </w:pPr>
      <w:r w:rsidRPr="007D46EC">
        <w:rPr>
          <w:rFonts w:ascii="仿宋" w:eastAsia="仿宋" w:hAnsi="仿宋" w:hint="eastAsia"/>
          <w:sz w:val="28"/>
          <w:szCs w:val="28"/>
        </w:rPr>
        <w:lastRenderedPageBreak/>
        <w:t>响应文件递交截止时间：2020年07</w:t>
      </w:r>
      <w:r w:rsidRPr="007D46EC">
        <w:rPr>
          <w:rFonts w:ascii="仿宋" w:eastAsia="仿宋" w:hAnsi="仿宋"/>
          <w:sz w:val="28"/>
          <w:szCs w:val="28"/>
        </w:rPr>
        <w:t>月</w:t>
      </w:r>
      <w:r w:rsidRPr="007D46EC">
        <w:rPr>
          <w:rFonts w:ascii="仿宋" w:eastAsia="仿宋" w:hAnsi="仿宋" w:hint="eastAsia"/>
          <w:sz w:val="28"/>
          <w:szCs w:val="28"/>
        </w:rPr>
        <w:t>10</w:t>
      </w:r>
      <w:r w:rsidRPr="007D46EC">
        <w:rPr>
          <w:rFonts w:ascii="仿宋" w:eastAsia="仿宋" w:hAnsi="仿宋"/>
          <w:sz w:val="28"/>
          <w:szCs w:val="28"/>
        </w:rPr>
        <w:t>日</w:t>
      </w:r>
      <w:r w:rsidRPr="007D46EC">
        <w:rPr>
          <w:rFonts w:ascii="仿宋" w:eastAsia="仿宋" w:hAnsi="仿宋" w:hint="eastAsia"/>
          <w:sz w:val="28"/>
          <w:szCs w:val="28"/>
        </w:rPr>
        <w:t>下午</w:t>
      </w:r>
      <w:r w:rsidRPr="007D46EC">
        <w:rPr>
          <w:rFonts w:ascii="仿宋" w:eastAsia="仿宋" w:hAnsi="仿宋"/>
          <w:sz w:val="28"/>
          <w:szCs w:val="28"/>
        </w:rPr>
        <w:t>16</w:t>
      </w:r>
      <w:r w:rsidRPr="007D46EC">
        <w:rPr>
          <w:rFonts w:ascii="仿宋" w:eastAsia="仿宋" w:hAnsi="仿宋" w:hint="eastAsia"/>
          <w:sz w:val="28"/>
          <w:szCs w:val="28"/>
        </w:rPr>
        <w:t>:</w:t>
      </w:r>
      <w:r w:rsidRPr="007D46EC">
        <w:rPr>
          <w:rFonts w:ascii="仿宋" w:eastAsia="仿宋" w:hAnsi="仿宋"/>
          <w:sz w:val="28"/>
          <w:szCs w:val="28"/>
        </w:rPr>
        <w:t>00</w:t>
      </w:r>
      <w:r w:rsidRPr="007D46EC">
        <w:rPr>
          <w:rFonts w:ascii="仿宋" w:eastAsia="仿宋" w:hAnsi="仿宋" w:hint="eastAsia"/>
          <w:sz w:val="28"/>
          <w:szCs w:val="28"/>
        </w:rPr>
        <w:t>前</w:t>
      </w:r>
    </w:p>
    <w:p w14:paraId="7998BF5F" w14:textId="77777777" w:rsidR="00816114" w:rsidRPr="007D46EC" w:rsidRDefault="00816114" w:rsidP="00816114">
      <w:pPr>
        <w:numPr>
          <w:ilvl w:val="1"/>
          <w:numId w:val="1"/>
        </w:numPr>
        <w:tabs>
          <w:tab w:val="left" w:pos="839"/>
        </w:tabs>
        <w:spacing w:line="500" w:lineRule="exact"/>
        <w:rPr>
          <w:rFonts w:ascii="仿宋" w:eastAsia="仿宋" w:hAnsi="仿宋"/>
          <w:sz w:val="28"/>
          <w:szCs w:val="28"/>
        </w:rPr>
      </w:pPr>
      <w:r w:rsidRPr="007D46EC">
        <w:rPr>
          <w:rFonts w:ascii="仿宋" w:eastAsia="仿宋" w:hAnsi="仿宋" w:hint="eastAsia"/>
          <w:sz w:val="28"/>
          <w:szCs w:val="28"/>
        </w:rPr>
        <w:t>磋商文件购买及响应文件递交地点：</w:t>
      </w:r>
    </w:p>
    <w:p w14:paraId="73F2A94D" w14:textId="77777777" w:rsidR="00816114" w:rsidRPr="007D46EC" w:rsidRDefault="00816114" w:rsidP="00816114">
      <w:pPr>
        <w:spacing w:line="500" w:lineRule="exact"/>
        <w:ind w:left="839"/>
        <w:rPr>
          <w:rFonts w:ascii="仿宋" w:eastAsia="仿宋" w:hAnsi="仿宋" w:cs="仿宋"/>
          <w:sz w:val="28"/>
          <w:szCs w:val="28"/>
        </w:rPr>
      </w:pPr>
      <w:r w:rsidRPr="007D46EC">
        <w:rPr>
          <w:rFonts w:ascii="仿宋" w:eastAsia="仿宋" w:hAnsi="仿宋" w:hint="eastAsia"/>
          <w:sz w:val="28"/>
          <w:szCs w:val="28"/>
        </w:rPr>
        <w:t>地点：</w:t>
      </w:r>
      <w:r w:rsidRPr="007D46EC">
        <w:rPr>
          <w:rFonts w:ascii="仿宋" w:eastAsia="仿宋" w:hAnsi="仿宋" w:cs="仿宋" w:hint="eastAsia"/>
          <w:sz w:val="28"/>
          <w:szCs w:val="28"/>
        </w:rPr>
        <w:t>郑州城轨交通中等专业学校行政楼二楼采购管理科</w:t>
      </w:r>
    </w:p>
    <w:p w14:paraId="3F55F0AD" w14:textId="77777777" w:rsidR="00816114" w:rsidRPr="007D46EC" w:rsidRDefault="00816114" w:rsidP="00816114">
      <w:pPr>
        <w:spacing w:line="500" w:lineRule="exact"/>
        <w:ind w:left="839"/>
        <w:rPr>
          <w:rFonts w:ascii="仿宋" w:eastAsia="仿宋" w:hAnsi="仿宋"/>
          <w:sz w:val="28"/>
          <w:szCs w:val="28"/>
        </w:rPr>
      </w:pPr>
      <w:r w:rsidRPr="007D46EC">
        <w:rPr>
          <w:rFonts w:ascii="仿宋" w:eastAsia="仿宋" w:hAnsi="仿宋" w:hint="eastAsia"/>
          <w:sz w:val="28"/>
          <w:szCs w:val="28"/>
        </w:rPr>
        <w:t>联系人：张永强，电话：18537172600</w:t>
      </w:r>
    </w:p>
    <w:p w14:paraId="5EFEE082" w14:textId="77777777" w:rsidR="00816114" w:rsidRPr="007D46EC" w:rsidRDefault="00816114" w:rsidP="00816114">
      <w:pPr>
        <w:spacing w:line="500" w:lineRule="exact"/>
        <w:ind w:left="839"/>
        <w:rPr>
          <w:rFonts w:ascii="仿宋" w:eastAsia="仿宋" w:hAnsi="仿宋"/>
          <w:b/>
          <w:bCs/>
          <w:sz w:val="28"/>
          <w:szCs w:val="28"/>
        </w:rPr>
      </w:pPr>
      <w:r w:rsidRPr="007D46EC">
        <w:rPr>
          <w:rFonts w:ascii="仿宋" w:eastAsia="仿宋" w:hAnsi="仿宋" w:hint="eastAsia"/>
          <w:b/>
          <w:bCs/>
          <w:sz w:val="28"/>
          <w:szCs w:val="28"/>
        </w:rPr>
        <w:t xml:space="preserve">本项目监督投诉电话：门树亮 </w:t>
      </w:r>
      <w:r w:rsidRPr="007D46EC">
        <w:rPr>
          <w:rFonts w:ascii="仿宋" w:eastAsia="仿宋" w:hAnsi="仿宋"/>
          <w:b/>
          <w:bCs/>
          <w:sz w:val="28"/>
          <w:szCs w:val="28"/>
        </w:rPr>
        <w:t>13133833090</w:t>
      </w:r>
    </w:p>
    <w:p w14:paraId="72F7B5E3" w14:textId="77777777" w:rsidR="00816114" w:rsidRPr="007D46EC" w:rsidRDefault="00816114" w:rsidP="00816114">
      <w:pPr>
        <w:numPr>
          <w:ilvl w:val="1"/>
          <w:numId w:val="1"/>
        </w:numPr>
        <w:tabs>
          <w:tab w:val="left" w:pos="839"/>
        </w:tabs>
        <w:spacing w:line="500" w:lineRule="exact"/>
        <w:rPr>
          <w:rFonts w:ascii="仿宋" w:eastAsia="仿宋" w:hAnsi="仿宋"/>
          <w:sz w:val="28"/>
          <w:szCs w:val="28"/>
        </w:rPr>
      </w:pPr>
      <w:r w:rsidRPr="007D46EC">
        <w:rPr>
          <w:rFonts w:ascii="仿宋" w:eastAsia="仿宋" w:hAnsi="仿宋" w:hint="eastAsia"/>
          <w:sz w:val="28"/>
          <w:szCs w:val="28"/>
        </w:rPr>
        <w:t>正式磋商时间及地点：</w:t>
      </w:r>
    </w:p>
    <w:p w14:paraId="2409BD6D" w14:textId="77777777" w:rsidR="00816114" w:rsidRPr="007D46EC" w:rsidRDefault="00816114" w:rsidP="00816114">
      <w:pPr>
        <w:spacing w:line="500" w:lineRule="exact"/>
        <w:ind w:left="839"/>
        <w:rPr>
          <w:rFonts w:ascii="仿宋" w:eastAsia="仿宋" w:hAnsi="仿宋"/>
          <w:sz w:val="28"/>
          <w:szCs w:val="28"/>
        </w:rPr>
      </w:pPr>
      <w:r w:rsidRPr="007D46EC">
        <w:rPr>
          <w:rFonts w:ascii="仿宋" w:eastAsia="仿宋" w:hAnsi="仿宋" w:hint="eastAsia"/>
          <w:sz w:val="28"/>
          <w:szCs w:val="28"/>
        </w:rPr>
        <w:t>正式磋商时间：2</w:t>
      </w:r>
      <w:r w:rsidRPr="007D46EC">
        <w:rPr>
          <w:rFonts w:ascii="仿宋" w:eastAsia="仿宋" w:hAnsi="仿宋"/>
          <w:sz w:val="28"/>
          <w:szCs w:val="28"/>
        </w:rPr>
        <w:t>0</w:t>
      </w:r>
      <w:r w:rsidRPr="007D46EC">
        <w:rPr>
          <w:rFonts w:ascii="仿宋" w:eastAsia="仿宋" w:hAnsi="仿宋" w:hint="eastAsia"/>
          <w:sz w:val="28"/>
          <w:szCs w:val="28"/>
        </w:rPr>
        <w:t>20年7月13日上午9:30</w:t>
      </w:r>
    </w:p>
    <w:p w14:paraId="24B4D118" w14:textId="77777777" w:rsidR="00816114" w:rsidRPr="007D46EC" w:rsidRDefault="00816114" w:rsidP="00816114">
      <w:pPr>
        <w:spacing w:line="500" w:lineRule="exact"/>
        <w:ind w:left="839"/>
        <w:rPr>
          <w:rFonts w:ascii="仿宋" w:eastAsia="仿宋" w:hAnsi="仿宋"/>
          <w:sz w:val="28"/>
          <w:szCs w:val="28"/>
        </w:rPr>
      </w:pPr>
      <w:r w:rsidRPr="007D46EC">
        <w:rPr>
          <w:rFonts w:ascii="仿宋" w:eastAsia="仿宋" w:hAnsi="仿宋" w:hint="eastAsia"/>
          <w:sz w:val="28"/>
          <w:szCs w:val="28"/>
        </w:rPr>
        <w:t>正式磋商地点：郑州城轨交通中等专业学校行政楼三楼会议室</w:t>
      </w:r>
    </w:p>
    <w:p w14:paraId="47C65F08" w14:textId="77777777" w:rsidR="00816114" w:rsidRPr="007D46EC" w:rsidRDefault="00816114" w:rsidP="00816114">
      <w:pPr>
        <w:numPr>
          <w:ilvl w:val="1"/>
          <w:numId w:val="1"/>
        </w:numPr>
        <w:tabs>
          <w:tab w:val="clear" w:pos="839"/>
        </w:tabs>
        <w:spacing w:line="500" w:lineRule="exact"/>
        <w:ind w:left="851" w:hanging="431"/>
        <w:rPr>
          <w:rFonts w:ascii="仿宋" w:eastAsia="仿宋" w:hAnsi="仿宋"/>
          <w:sz w:val="28"/>
          <w:szCs w:val="28"/>
        </w:rPr>
      </w:pPr>
      <w:r w:rsidRPr="007D46EC">
        <w:rPr>
          <w:rFonts w:ascii="仿宋" w:eastAsia="仿宋" w:hAnsi="仿宋" w:hint="eastAsia"/>
          <w:sz w:val="28"/>
          <w:szCs w:val="28"/>
        </w:rPr>
        <w:t>参加本项目的参与人须在规定的时间内到指定地点购买磋商文件，本项目不接受未购买磋商文件供应商的参与，且不予以书面通知磋商文件补充内容等。</w:t>
      </w:r>
    </w:p>
    <w:p w14:paraId="2038A387" w14:textId="4C471CAC" w:rsidR="00816114" w:rsidRDefault="00816114" w:rsidP="00816114">
      <w:pPr>
        <w:numPr>
          <w:ilvl w:val="1"/>
          <w:numId w:val="1"/>
        </w:numPr>
        <w:tabs>
          <w:tab w:val="clear" w:pos="839"/>
        </w:tabs>
        <w:spacing w:line="500" w:lineRule="exact"/>
        <w:ind w:left="851" w:hanging="431"/>
        <w:rPr>
          <w:rFonts w:ascii="仿宋" w:eastAsia="仿宋" w:hAnsi="仿宋"/>
          <w:sz w:val="28"/>
          <w:szCs w:val="28"/>
        </w:rPr>
      </w:pPr>
      <w:r w:rsidRPr="007D46EC">
        <w:rPr>
          <w:rFonts w:ascii="仿宋" w:eastAsia="仿宋" w:hAnsi="仿宋" w:hint="eastAsia"/>
          <w:sz w:val="28"/>
          <w:szCs w:val="28"/>
        </w:rPr>
        <w:t>本项目需缴纳磋商保证金伍万元，成交参与人磋商保证金自动转为履约质保金，履约质保金在验收合格日算起十五个工作日内无息退还，未成交参与人的磋商保证金，将按竞争性磋商文件规定在确定成交参与人成交通知书发出之后，十五个工作日办理原额无息退还手续。</w:t>
      </w:r>
    </w:p>
    <w:p w14:paraId="5F23DE28" w14:textId="77777777" w:rsidR="00816114" w:rsidRPr="00816114" w:rsidRDefault="00816114" w:rsidP="00816114">
      <w:pPr>
        <w:pStyle w:val="a0"/>
        <w:rPr>
          <w:rFonts w:hint="eastAsia"/>
        </w:rPr>
      </w:pPr>
    </w:p>
    <w:p w14:paraId="47E252EC" w14:textId="77777777" w:rsidR="00CC42B6" w:rsidRPr="00CC42B6" w:rsidRDefault="00CC42B6" w:rsidP="00CC42B6">
      <w:pPr>
        <w:widowControl/>
        <w:spacing w:line="500" w:lineRule="exact"/>
        <w:ind w:leftChars="200" w:left="420" w:firstLineChars="197" w:firstLine="552"/>
        <w:jc w:val="center"/>
        <w:rPr>
          <w:rFonts w:ascii="仿宋" w:eastAsia="仿宋" w:hAnsi="仿宋"/>
          <w:kern w:val="0"/>
          <w:sz w:val="28"/>
          <w:szCs w:val="28"/>
        </w:rPr>
      </w:pPr>
      <w:r w:rsidRPr="00CC42B6">
        <w:rPr>
          <w:rFonts w:ascii="仿宋" w:eastAsia="仿宋" w:hAnsi="仿宋" w:hint="eastAsia"/>
          <w:kern w:val="0"/>
          <w:sz w:val="28"/>
          <w:szCs w:val="28"/>
        </w:rPr>
        <w:t xml:space="preserve"> </w:t>
      </w:r>
      <w:r w:rsidRPr="00CC42B6">
        <w:rPr>
          <w:rFonts w:ascii="仿宋" w:eastAsia="仿宋" w:hAnsi="仿宋"/>
          <w:kern w:val="0"/>
          <w:sz w:val="28"/>
          <w:szCs w:val="28"/>
        </w:rPr>
        <w:t xml:space="preserve">  </w:t>
      </w:r>
      <w:r w:rsidRPr="00CC42B6">
        <w:rPr>
          <w:rFonts w:ascii="仿宋" w:eastAsia="仿宋" w:hAnsi="仿宋" w:hint="eastAsia"/>
          <w:kern w:val="0"/>
          <w:sz w:val="28"/>
          <w:szCs w:val="28"/>
        </w:rPr>
        <w:t xml:space="preserve">磋商文件购买  </w:t>
      </w:r>
      <w:r w:rsidRPr="00CC42B6">
        <w:rPr>
          <w:rFonts w:ascii="仿宋" w:eastAsia="仿宋" w:hAnsi="仿宋"/>
          <w:kern w:val="0"/>
          <w:sz w:val="28"/>
          <w:szCs w:val="28"/>
        </w:rPr>
        <w:t xml:space="preserve">  </w:t>
      </w:r>
      <w:r w:rsidRPr="00CC42B6">
        <w:rPr>
          <w:rFonts w:ascii="仿宋" w:eastAsia="仿宋" w:hAnsi="仿宋" w:hint="eastAsia"/>
          <w:kern w:val="0"/>
          <w:sz w:val="28"/>
          <w:szCs w:val="28"/>
        </w:rPr>
        <w:t xml:space="preserve"> 开户名称：华教教育科技（江西）有限公司</w:t>
      </w:r>
    </w:p>
    <w:p w14:paraId="50940120" w14:textId="77777777" w:rsidR="00CC42B6" w:rsidRPr="00CC42B6" w:rsidRDefault="00CC42B6" w:rsidP="00CC42B6">
      <w:pPr>
        <w:widowControl/>
        <w:spacing w:line="500" w:lineRule="exact"/>
        <w:ind w:firstLineChars="197" w:firstLine="552"/>
        <w:jc w:val="center"/>
        <w:rPr>
          <w:rFonts w:ascii="仿宋" w:eastAsia="仿宋" w:hAnsi="仿宋"/>
          <w:kern w:val="0"/>
          <w:sz w:val="28"/>
          <w:szCs w:val="28"/>
        </w:rPr>
      </w:pPr>
      <w:r w:rsidRPr="00CC42B6">
        <w:rPr>
          <w:rFonts w:ascii="仿宋" w:eastAsia="仿宋" w:hAnsi="仿宋" w:hint="eastAsia"/>
          <w:kern w:val="0"/>
          <w:sz w:val="28"/>
          <w:szCs w:val="28"/>
        </w:rPr>
        <w:t xml:space="preserve">及保证金汇款账号 </w:t>
      </w:r>
      <w:r w:rsidRPr="00CC42B6">
        <w:rPr>
          <w:rFonts w:ascii="仿宋" w:eastAsia="仿宋" w:hAnsi="仿宋"/>
          <w:kern w:val="0"/>
          <w:sz w:val="28"/>
          <w:szCs w:val="28"/>
        </w:rPr>
        <w:t xml:space="preserve"> </w:t>
      </w:r>
      <w:r w:rsidRPr="00CC42B6">
        <w:rPr>
          <w:rFonts w:ascii="仿宋" w:eastAsia="仿宋" w:hAnsi="仿宋" w:hint="eastAsia"/>
          <w:kern w:val="0"/>
          <w:sz w:val="28"/>
          <w:szCs w:val="28"/>
        </w:rPr>
        <w:t xml:space="preserve">帐 </w:t>
      </w:r>
      <w:r w:rsidRPr="00CC42B6">
        <w:rPr>
          <w:rFonts w:ascii="仿宋" w:eastAsia="仿宋" w:hAnsi="仿宋"/>
          <w:kern w:val="0"/>
          <w:sz w:val="28"/>
          <w:szCs w:val="28"/>
        </w:rPr>
        <w:t xml:space="preserve">   </w:t>
      </w:r>
      <w:r w:rsidRPr="00CC42B6">
        <w:rPr>
          <w:rFonts w:ascii="仿宋" w:eastAsia="仿宋" w:hAnsi="仿宋" w:hint="eastAsia"/>
          <w:kern w:val="0"/>
          <w:sz w:val="28"/>
          <w:szCs w:val="28"/>
        </w:rPr>
        <w:t>号：1502 2090 1902 2801 495</w:t>
      </w:r>
    </w:p>
    <w:p w14:paraId="595426DE" w14:textId="344002AD" w:rsidR="00982918" w:rsidRPr="00636682" w:rsidRDefault="00CC42B6" w:rsidP="00636682">
      <w:pPr>
        <w:widowControl/>
        <w:spacing w:line="500" w:lineRule="exact"/>
        <w:ind w:firstLineChars="197" w:firstLine="552"/>
        <w:jc w:val="center"/>
        <w:rPr>
          <w:rFonts w:ascii="仿宋" w:eastAsia="仿宋" w:hAnsi="仿宋"/>
          <w:b/>
          <w:color w:val="FF0000"/>
          <w:kern w:val="0"/>
          <w:sz w:val="36"/>
          <w:szCs w:val="36"/>
        </w:rPr>
      </w:pPr>
      <w:r w:rsidRPr="00CC42B6">
        <w:rPr>
          <w:rFonts w:ascii="仿宋" w:eastAsia="仿宋" w:hAnsi="仿宋" w:hint="eastAsia"/>
          <w:kern w:val="0"/>
          <w:sz w:val="28"/>
          <w:szCs w:val="28"/>
        </w:rPr>
        <w:t xml:space="preserve"> </w:t>
      </w:r>
      <w:r w:rsidRPr="00CC42B6">
        <w:rPr>
          <w:rFonts w:ascii="仿宋" w:eastAsia="仿宋" w:hAnsi="仿宋"/>
          <w:kern w:val="0"/>
          <w:sz w:val="28"/>
          <w:szCs w:val="28"/>
        </w:rPr>
        <w:t xml:space="preserve">                </w:t>
      </w:r>
      <w:r w:rsidRPr="00CC42B6">
        <w:rPr>
          <w:rFonts w:ascii="仿宋" w:eastAsia="仿宋" w:hAnsi="仿宋" w:hint="eastAsia"/>
          <w:kern w:val="0"/>
          <w:sz w:val="28"/>
          <w:szCs w:val="28"/>
        </w:rPr>
        <w:t>开户银行：中国工商银行青山湖支行</w:t>
      </w:r>
      <w:bookmarkEnd w:id="0"/>
    </w:p>
    <w:p w14:paraId="0C63F302" w14:textId="77777777" w:rsidR="00982918" w:rsidRDefault="00982918"/>
    <w:p w14:paraId="716E5DD4" w14:textId="77777777" w:rsidR="00982918" w:rsidRDefault="003D2DF5">
      <w:pPr>
        <w:spacing w:line="500" w:lineRule="exact"/>
        <w:ind w:firstLineChars="1950" w:firstLine="54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华教教育科技（江西）有限公司</w:t>
      </w:r>
    </w:p>
    <w:p w14:paraId="32128082" w14:textId="592E9D26" w:rsidR="00982918" w:rsidRDefault="003D2DF5" w:rsidP="00C448BA">
      <w:pPr>
        <w:spacing w:line="500" w:lineRule="exact"/>
        <w:ind w:firstLineChars="2250" w:firstLine="630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20</w:t>
      </w:r>
      <w:r w:rsidR="00636682">
        <w:rPr>
          <w:rFonts w:ascii="仿宋" w:eastAsia="仿宋" w:hAnsi="仿宋"/>
          <w:sz w:val="28"/>
          <w:szCs w:val="28"/>
        </w:rPr>
        <w:t>20</w:t>
      </w:r>
      <w:r>
        <w:rPr>
          <w:rFonts w:ascii="仿宋" w:eastAsia="仿宋" w:hAnsi="仿宋" w:hint="eastAsia"/>
          <w:sz w:val="28"/>
          <w:szCs w:val="28"/>
        </w:rPr>
        <w:t>年</w:t>
      </w:r>
      <w:r w:rsidR="00816114">
        <w:rPr>
          <w:rFonts w:ascii="仿宋" w:eastAsia="仿宋" w:hAnsi="仿宋"/>
          <w:sz w:val="28"/>
          <w:szCs w:val="28"/>
        </w:rPr>
        <w:t>6</w:t>
      </w:r>
      <w:r>
        <w:rPr>
          <w:rFonts w:ascii="仿宋" w:eastAsia="仿宋" w:hAnsi="仿宋" w:hint="eastAsia"/>
          <w:sz w:val="28"/>
          <w:szCs w:val="28"/>
        </w:rPr>
        <w:t>月</w:t>
      </w:r>
      <w:r w:rsidR="0028327E">
        <w:rPr>
          <w:rFonts w:ascii="仿宋" w:eastAsia="仿宋" w:hAnsi="仿宋"/>
          <w:sz w:val="28"/>
          <w:szCs w:val="28"/>
        </w:rPr>
        <w:t>2</w:t>
      </w:r>
      <w:r w:rsidR="00816114">
        <w:rPr>
          <w:rFonts w:ascii="仿宋" w:eastAsia="仿宋" w:hAnsi="仿宋"/>
          <w:sz w:val="28"/>
          <w:szCs w:val="28"/>
        </w:rPr>
        <w:t>9</w:t>
      </w:r>
      <w:r>
        <w:rPr>
          <w:rFonts w:ascii="仿宋" w:eastAsia="仿宋" w:hAnsi="仿宋" w:hint="eastAsia"/>
          <w:sz w:val="28"/>
          <w:szCs w:val="28"/>
        </w:rPr>
        <w:t>日</w:t>
      </w:r>
    </w:p>
    <w:sectPr w:rsidR="00982918" w:rsidSect="00FE593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246" w:bottom="1440" w:left="993" w:header="851" w:footer="510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36D9B28" w14:textId="77777777" w:rsidR="00B70C71" w:rsidRDefault="00B70C71" w:rsidP="00452692">
      <w:r>
        <w:separator/>
      </w:r>
    </w:p>
  </w:endnote>
  <w:endnote w:type="continuationSeparator" w:id="0">
    <w:p w14:paraId="2FBD6AF6" w14:textId="77777777" w:rsidR="00B70C71" w:rsidRDefault="00B70C71" w:rsidP="004526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823332" w14:textId="77777777" w:rsidR="005F50A4" w:rsidRDefault="005F50A4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7F055C" w14:textId="77777777" w:rsidR="00452692" w:rsidRDefault="00452692" w:rsidP="00452692">
    <w:pPr>
      <w:pStyle w:val="a6"/>
      <w:jc w:val="center"/>
    </w:pPr>
    <w:r>
      <w:rPr>
        <w:rFonts w:hint="eastAsia"/>
      </w:rPr>
      <w:t>香港联交所上市（股票代码</w:t>
    </w:r>
    <w:r>
      <w:rPr>
        <w:rFonts w:hint="eastAsia"/>
      </w:rPr>
      <w:t>8</w:t>
    </w:r>
    <w:r>
      <w:t>39</w:t>
    </w:r>
    <w:r>
      <w:rPr>
        <w:rFonts w:hint="eastAsia"/>
      </w:rPr>
      <w:t>）</w:t>
    </w:r>
    <w:proofErr w:type="spellStart"/>
    <w:r>
      <w:rPr>
        <w:rFonts w:hint="eastAsia"/>
      </w:rPr>
      <w:t>H</w:t>
    </w:r>
    <w:r>
      <w:t>KEx</w:t>
    </w:r>
    <w:proofErr w:type="spellEnd"/>
    <w:r>
      <w:t xml:space="preserve"> Stock Code:839</w:t>
    </w:r>
  </w:p>
  <w:p w14:paraId="20FD4D9A" w14:textId="77777777" w:rsidR="00452692" w:rsidRDefault="00452692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F77450" w14:textId="77777777" w:rsidR="005F50A4" w:rsidRDefault="005F50A4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BD29E14" w14:textId="77777777" w:rsidR="00B70C71" w:rsidRDefault="00B70C71" w:rsidP="00452692">
      <w:r>
        <w:separator/>
      </w:r>
    </w:p>
  </w:footnote>
  <w:footnote w:type="continuationSeparator" w:id="0">
    <w:p w14:paraId="687C01F6" w14:textId="77777777" w:rsidR="00B70C71" w:rsidRDefault="00B70C71" w:rsidP="004526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A281D3" w14:textId="49A184B4" w:rsidR="00FF2291" w:rsidRDefault="005F50A4">
    <w:pPr>
      <w:pStyle w:val="a8"/>
    </w:pPr>
    <w:r>
      <w:rPr>
        <w:noProof/>
      </w:rPr>
      <w:pict w14:anchorId="546CBC1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4223657" o:spid="_x0000_s2079" type="#_x0000_t75" style="position:absolute;left:0;text-align:left;margin-left:0;margin-top:0;width:310.5pt;height:91.25pt;z-index:-251653120;mso-position-horizontal:center;mso-position-horizontal-relative:margin;mso-position-vertical:center;mso-position-vertical-relative:margin" o:allowincell="f">
          <v:imagedata r:id="rId1" o:title="HJCS0064-郑州城轨2020年秋季教材项目-门树亮 -2020.06.29" gain="19661f" blacklevel="22938f"/>
          <w10:wrap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CBCA5C" w14:textId="6A77A75F" w:rsidR="00FF2291" w:rsidRDefault="005F50A4">
    <w:pPr>
      <w:pStyle w:val="a8"/>
    </w:pPr>
    <w:r>
      <w:rPr>
        <w:noProof/>
      </w:rPr>
      <w:pict w14:anchorId="0B5CE77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4223658" o:spid="_x0000_s2080" type="#_x0000_t75" style="position:absolute;left:0;text-align:left;margin-left:0;margin-top:0;width:310.5pt;height:91.25pt;z-index:-251652096;mso-position-horizontal:center;mso-position-horizontal-relative:margin;mso-position-vertical:center;mso-position-vertical-relative:margin" o:allowincell="f">
          <v:imagedata r:id="rId1" o:title="HJCS0064-郑州城轨2020年秋季教材项目-门树亮 -2020.06.29" gain="19661f" blacklevel="22938f"/>
          <w10:wrap anchory="page"/>
        </v:shape>
      </w:pict>
    </w:r>
    <w:r w:rsidR="00714D92">
      <w:rPr>
        <w:noProof/>
      </w:rPr>
      <w:drawing>
        <wp:anchor distT="0" distB="0" distL="114300" distR="114300" simplePos="0" relativeHeight="251661312" behindDoc="0" locked="0" layoutInCell="1" allowOverlap="1" wp14:anchorId="42B91847" wp14:editId="38FB3AA9">
          <wp:simplePos x="0" y="0"/>
          <wp:positionH relativeFrom="page">
            <wp:posOffset>2381279</wp:posOffset>
          </wp:positionH>
          <wp:positionV relativeFrom="page">
            <wp:posOffset>221615</wp:posOffset>
          </wp:positionV>
          <wp:extent cx="2929890" cy="438150"/>
          <wp:effectExtent l="0" t="0" r="0" b="0"/>
          <wp:wrapNone/>
          <wp:docPr id="3" name="图片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图片 3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9890" cy="4381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B9DCE6" w14:textId="3A35E3F9" w:rsidR="00FF2291" w:rsidRDefault="005F50A4">
    <w:pPr>
      <w:pStyle w:val="a8"/>
    </w:pPr>
    <w:r>
      <w:rPr>
        <w:noProof/>
      </w:rPr>
      <w:pict w14:anchorId="4077A92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4223656" o:spid="_x0000_s2078" type="#_x0000_t75" style="position:absolute;left:0;text-align:left;margin-left:0;margin-top:0;width:310.5pt;height:91.25pt;z-index:-251654144;mso-position-horizontal:center;mso-position-horizontal-relative:margin;mso-position-vertical:center;mso-position-vertical-relative:margin" o:allowincell="f">
          <v:imagedata r:id="rId1" o:title="HJCS0064-郑州城轨2020年秋季教材项目-门树亮 -2020.06.29" gain="19661f" blacklevel="22938f"/>
          <w10:wrap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CCE0CAE"/>
    <w:multiLevelType w:val="multilevel"/>
    <w:tmpl w:val="5CCE0CAE"/>
    <w:lvl w:ilvl="0">
      <w:start w:val="1"/>
      <w:numFmt w:val="decimal"/>
      <w:lvlText w:val="%1."/>
      <w:lvlJc w:val="left"/>
      <w:pPr>
        <w:tabs>
          <w:tab w:val="num" w:pos="1469"/>
        </w:tabs>
        <w:ind w:left="1469" w:hanging="419"/>
      </w:pPr>
      <w:rPr>
        <w:rFonts w:hint="eastAsia"/>
      </w:rPr>
    </w:lvl>
    <w:lvl w:ilvl="1">
      <w:start w:val="1"/>
      <w:numFmt w:val="decimal"/>
      <w:lvlText w:val="%2."/>
      <w:lvlJc w:val="left"/>
      <w:pPr>
        <w:tabs>
          <w:tab w:val="num" w:pos="839"/>
        </w:tabs>
        <w:ind w:left="839" w:hanging="419"/>
      </w:pPr>
      <w:rPr>
        <w:rFonts w:hint="eastAsia"/>
        <w:b w:val="0"/>
      </w:r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embedSystemFonts/>
  <w:bordersDoNotSurroundHeader/>
  <w:bordersDoNotSurroundFooter/>
  <w:proofState w:spelling="clean"/>
  <w:attachedTemplate r:id="rId1"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81" fillcolor="white">
      <v:fill color="white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1FF2575C"/>
    <w:rsid w:val="000219F5"/>
    <w:rsid w:val="000328FE"/>
    <w:rsid w:val="00042F40"/>
    <w:rsid w:val="00097AF8"/>
    <w:rsid w:val="000B29BD"/>
    <w:rsid w:val="000C58C5"/>
    <w:rsid w:val="000D4BE6"/>
    <w:rsid w:val="000F2D69"/>
    <w:rsid w:val="00126A9B"/>
    <w:rsid w:val="00137195"/>
    <w:rsid w:val="00156993"/>
    <w:rsid w:val="0019359C"/>
    <w:rsid w:val="001A342E"/>
    <w:rsid w:val="00263B0A"/>
    <w:rsid w:val="0028327E"/>
    <w:rsid w:val="002B33BB"/>
    <w:rsid w:val="002F33DE"/>
    <w:rsid w:val="003941EE"/>
    <w:rsid w:val="003A7DCD"/>
    <w:rsid w:val="003C6EC4"/>
    <w:rsid w:val="003D2DF5"/>
    <w:rsid w:val="003D3D3B"/>
    <w:rsid w:val="003D6DEF"/>
    <w:rsid w:val="003E7CCF"/>
    <w:rsid w:val="003F39C9"/>
    <w:rsid w:val="004001B1"/>
    <w:rsid w:val="0044409A"/>
    <w:rsid w:val="00452692"/>
    <w:rsid w:val="004A365F"/>
    <w:rsid w:val="004A42D0"/>
    <w:rsid w:val="004E3573"/>
    <w:rsid w:val="004F07FE"/>
    <w:rsid w:val="004F09AC"/>
    <w:rsid w:val="0051275D"/>
    <w:rsid w:val="00523317"/>
    <w:rsid w:val="00544C66"/>
    <w:rsid w:val="00564ECC"/>
    <w:rsid w:val="005707C9"/>
    <w:rsid w:val="00585D97"/>
    <w:rsid w:val="00592FD0"/>
    <w:rsid w:val="00597565"/>
    <w:rsid w:val="005E16DA"/>
    <w:rsid w:val="005F50A4"/>
    <w:rsid w:val="0062335E"/>
    <w:rsid w:val="00636682"/>
    <w:rsid w:val="00647EF1"/>
    <w:rsid w:val="00653A55"/>
    <w:rsid w:val="00697337"/>
    <w:rsid w:val="006E12AC"/>
    <w:rsid w:val="006E71DE"/>
    <w:rsid w:val="007065DF"/>
    <w:rsid w:val="00711C2B"/>
    <w:rsid w:val="00714D92"/>
    <w:rsid w:val="00747314"/>
    <w:rsid w:val="00776E62"/>
    <w:rsid w:val="007C5D87"/>
    <w:rsid w:val="007D276B"/>
    <w:rsid w:val="007D63BB"/>
    <w:rsid w:val="007F4DBE"/>
    <w:rsid w:val="00804595"/>
    <w:rsid w:val="00816114"/>
    <w:rsid w:val="00820C95"/>
    <w:rsid w:val="00857A65"/>
    <w:rsid w:val="0088085C"/>
    <w:rsid w:val="00895BCD"/>
    <w:rsid w:val="0090194E"/>
    <w:rsid w:val="00916137"/>
    <w:rsid w:val="00921C40"/>
    <w:rsid w:val="009555B8"/>
    <w:rsid w:val="0096537D"/>
    <w:rsid w:val="00982918"/>
    <w:rsid w:val="009A2FB3"/>
    <w:rsid w:val="009A49BE"/>
    <w:rsid w:val="009A6578"/>
    <w:rsid w:val="009C5A44"/>
    <w:rsid w:val="00A46861"/>
    <w:rsid w:val="00A57B3C"/>
    <w:rsid w:val="00A817E0"/>
    <w:rsid w:val="00A852CD"/>
    <w:rsid w:val="00AA10CC"/>
    <w:rsid w:val="00AA21DD"/>
    <w:rsid w:val="00AD735A"/>
    <w:rsid w:val="00AF22B7"/>
    <w:rsid w:val="00AF418F"/>
    <w:rsid w:val="00AF7223"/>
    <w:rsid w:val="00B21698"/>
    <w:rsid w:val="00B31F62"/>
    <w:rsid w:val="00B331B5"/>
    <w:rsid w:val="00B33DB1"/>
    <w:rsid w:val="00B70C71"/>
    <w:rsid w:val="00BE3E9C"/>
    <w:rsid w:val="00C14B69"/>
    <w:rsid w:val="00C20A60"/>
    <w:rsid w:val="00C3600A"/>
    <w:rsid w:val="00C448BA"/>
    <w:rsid w:val="00C67EAE"/>
    <w:rsid w:val="00CC42B6"/>
    <w:rsid w:val="00CC490D"/>
    <w:rsid w:val="00D16FA9"/>
    <w:rsid w:val="00D356CD"/>
    <w:rsid w:val="00D417B8"/>
    <w:rsid w:val="00D5426A"/>
    <w:rsid w:val="00D95793"/>
    <w:rsid w:val="00E25D9E"/>
    <w:rsid w:val="00E41E76"/>
    <w:rsid w:val="00E4704D"/>
    <w:rsid w:val="00E87194"/>
    <w:rsid w:val="00ED208D"/>
    <w:rsid w:val="00EE040D"/>
    <w:rsid w:val="00F1180B"/>
    <w:rsid w:val="00F24D51"/>
    <w:rsid w:val="00F456DC"/>
    <w:rsid w:val="00F81287"/>
    <w:rsid w:val="00F839FE"/>
    <w:rsid w:val="00F94784"/>
    <w:rsid w:val="00FA147D"/>
    <w:rsid w:val="00FB6D9C"/>
    <w:rsid w:val="00FD0A37"/>
    <w:rsid w:val="00FE5935"/>
    <w:rsid w:val="00FF2291"/>
    <w:rsid w:val="026B35F6"/>
    <w:rsid w:val="04A475BB"/>
    <w:rsid w:val="05137A2C"/>
    <w:rsid w:val="055A0934"/>
    <w:rsid w:val="06BE24C3"/>
    <w:rsid w:val="09B130EC"/>
    <w:rsid w:val="09B70BDE"/>
    <w:rsid w:val="09E30407"/>
    <w:rsid w:val="0A5A6FD0"/>
    <w:rsid w:val="0AFC2470"/>
    <w:rsid w:val="0BE95B4E"/>
    <w:rsid w:val="0C292A66"/>
    <w:rsid w:val="0C8573E5"/>
    <w:rsid w:val="0EDB5ED7"/>
    <w:rsid w:val="0F28632E"/>
    <w:rsid w:val="11B15495"/>
    <w:rsid w:val="125C4403"/>
    <w:rsid w:val="13DF40AE"/>
    <w:rsid w:val="149C776F"/>
    <w:rsid w:val="15EE388D"/>
    <w:rsid w:val="176A5DF8"/>
    <w:rsid w:val="178B58E4"/>
    <w:rsid w:val="17A2134D"/>
    <w:rsid w:val="1A103F07"/>
    <w:rsid w:val="1ADD4794"/>
    <w:rsid w:val="1ADF3A9E"/>
    <w:rsid w:val="1B063CCC"/>
    <w:rsid w:val="1C0974EF"/>
    <w:rsid w:val="1E355FCF"/>
    <w:rsid w:val="1FBB7DC5"/>
    <w:rsid w:val="1FF2575C"/>
    <w:rsid w:val="21225705"/>
    <w:rsid w:val="21AF4806"/>
    <w:rsid w:val="230D24DE"/>
    <w:rsid w:val="231A1435"/>
    <w:rsid w:val="23735CA8"/>
    <w:rsid w:val="23F11E27"/>
    <w:rsid w:val="24B8748D"/>
    <w:rsid w:val="261E0913"/>
    <w:rsid w:val="26B46FE3"/>
    <w:rsid w:val="275F6AAB"/>
    <w:rsid w:val="28C23AF5"/>
    <w:rsid w:val="297F1AA7"/>
    <w:rsid w:val="2A2A387C"/>
    <w:rsid w:val="2C3A1E5B"/>
    <w:rsid w:val="2D445721"/>
    <w:rsid w:val="2DB06A9C"/>
    <w:rsid w:val="2DB07400"/>
    <w:rsid w:val="2F6842CE"/>
    <w:rsid w:val="2F706F46"/>
    <w:rsid w:val="30020488"/>
    <w:rsid w:val="3099454F"/>
    <w:rsid w:val="318D7A1B"/>
    <w:rsid w:val="331F4F47"/>
    <w:rsid w:val="3388711F"/>
    <w:rsid w:val="357C52A6"/>
    <w:rsid w:val="364322DD"/>
    <w:rsid w:val="36F44AE1"/>
    <w:rsid w:val="377A48AC"/>
    <w:rsid w:val="37B97FF2"/>
    <w:rsid w:val="37CA2A7E"/>
    <w:rsid w:val="37DB4B4F"/>
    <w:rsid w:val="37E60BD4"/>
    <w:rsid w:val="38886022"/>
    <w:rsid w:val="39332931"/>
    <w:rsid w:val="3B4211AB"/>
    <w:rsid w:val="3C227207"/>
    <w:rsid w:val="3D6B0CF8"/>
    <w:rsid w:val="3D9B10CE"/>
    <w:rsid w:val="3F5D62A0"/>
    <w:rsid w:val="408617BE"/>
    <w:rsid w:val="410F4D48"/>
    <w:rsid w:val="41CB3252"/>
    <w:rsid w:val="429F241B"/>
    <w:rsid w:val="446E4A5A"/>
    <w:rsid w:val="44F008B5"/>
    <w:rsid w:val="44F31391"/>
    <w:rsid w:val="4577059F"/>
    <w:rsid w:val="485C1F12"/>
    <w:rsid w:val="48C3430F"/>
    <w:rsid w:val="4B085E5C"/>
    <w:rsid w:val="4BB41530"/>
    <w:rsid w:val="4C18083F"/>
    <w:rsid w:val="4CB76CCE"/>
    <w:rsid w:val="4D29758A"/>
    <w:rsid w:val="4D5C71E8"/>
    <w:rsid w:val="4DB01763"/>
    <w:rsid w:val="4E091612"/>
    <w:rsid w:val="4EF71F70"/>
    <w:rsid w:val="4EFE53B2"/>
    <w:rsid w:val="50060E2D"/>
    <w:rsid w:val="521F6F32"/>
    <w:rsid w:val="523127DA"/>
    <w:rsid w:val="538A5608"/>
    <w:rsid w:val="54F8292C"/>
    <w:rsid w:val="56176717"/>
    <w:rsid w:val="56773CE1"/>
    <w:rsid w:val="57BC59BB"/>
    <w:rsid w:val="58B52BA5"/>
    <w:rsid w:val="59932242"/>
    <w:rsid w:val="5A395F51"/>
    <w:rsid w:val="5A9B6483"/>
    <w:rsid w:val="5B15776B"/>
    <w:rsid w:val="5BA97CEE"/>
    <w:rsid w:val="5CAE6F47"/>
    <w:rsid w:val="5E886890"/>
    <w:rsid w:val="5EF77FC6"/>
    <w:rsid w:val="60B46251"/>
    <w:rsid w:val="612060E8"/>
    <w:rsid w:val="61AE2AF4"/>
    <w:rsid w:val="61B8337E"/>
    <w:rsid w:val="63160EE0"/>
    <w:rsid w:val="63DF6F0A"/>
    <w:rsid w:val="65725DAE"/>
    <w:rsid w:val="65BD225E"/>
    <w:rsid w:val="664E202F"/>
    <w:rsid w:val="665F261F"/>
    <w:rsid w:val="6CE518B1"/>
    <w:rsid w:val="6D535020"/>
    <w:rsid w:val="6D64799B"/>
    <w:rsid w:val="6E5C11D3"/>
    <w:rsid w:val="6E851C80"/>
    <w:rsid w:val="72A84106"/>
    <w:rsid w:val="72DF123F"/>
    <w:rsid w:val="73AE2EA0"/>
    <w:rsid w:val="76F5620B"/>
    <w:rsid w:val="77DF7397"/>
    <w:rsid w:val="78C376FC"/>
    <w:rsid w:val="79BC7AE3"/>
    <w:rsid w:val="7A562471"/>
    <w:rsid w:val="7AF737B1"/>
    <w:rsid w:val="7DF8357D"/>
    <w:rsid w:val="7E896ED6"/>
    <w:rsid w:val="7F066B1A"/>
    <w:rsid w:val="7F491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81" fillcolor="white">
      <v:fill color="white"/>
    </o:shapedefaults>
    <o:shapelayout v:ext="edit">
      <o:idmap v:ext="edit" data="1"/>
    </o:shapelayout>
  </w:shapeDefaults>
  <w:decimalSymbol w:val="."/>
  <w:listSeparator w:val=","/>
  <w14:docId w14:val="167C4211"/>
  <w15:docId w15:val="{1E500F78-4561-4AD6-A190-66F6C97554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qFormat="1"/>
    <w:lsdException w:name="footer" w:qFormat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semiHidden="1" w:uiPriority="1" w:unhideWhenUsed="1" w:qFormat="1"/>
    <w:lsdException w:name="Body Text" w:locked="1" w:semiHidden="1" w:unhideWhenUsed="1" w:qFormat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 w:qFormat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qFormat="1"/>
    <w:lsdException w:name="Table Grid" w:locked="1" w:uiPriority="59"/>
    <w:lsdException w:name="Table Theme" w:locked="1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a0"/>
    <w:qFormat/>
    <w:pPr>
      <w:widowControl w:val="0"/>
      <w:jc w:val="both"/>
    </w:pPr>
    <w:rPr>
      <w:kern w:val="2"/>
      <w:sz w:val="21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uiPriority w:val="99"/>
    <w:semiHidden/>
    <w:unhideWhenUsed/>
    <w:qFormat/>
    <w:locked/>
    <w:pPr>
      <w:spacing w:after="120"/>
    </w:pPr>
  </w:style>
  <w:style w:type="paragraph" w:styleId="a4">
    <w:name w:val="Balloon Text"/>
    <w:basedOn w:val="a"/>
    <w:link w:val="a5"/>
    <w:uiPriority w:val="99"/>
    <w:qFormat/>
    <w:rPr>
      <w:sz w:val="18"/>
      <w:szCs w:val="18"/>
    </w:rPr>
  </w:style>
  <w:style w:type="paragraph" w:styleId="a6">
    <w:name w:val="footer"/>
    <w:basedOn w:val="a"/>
    <w:link w:val="a7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8">
    <w:name w:val="header"/>
    <w:basedOn w:val="a"/>
    <w:link w:val="a9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批注框文本 字符"/>
    <w:link w:val="a4"/>
    <w:uiPriority w:val="99"/>
    <w:qFormat/>
    <w:locked/>
    <w:rPr>
      <w:rFonts w:cs="Times New Roman"/>
      <w:kern w:val="2"/>
      <w:sz w:val="18"/>
      <w:szCs w:val="18"/>
    </w:rPr>
  </w:style>
  <w:style w:type="character" w:customStyle="1" w:styleId="a7">
    <w:name w:val="页脚 字符"/>
    <w:link w:val="a6"/>
    <w:uiPriority w:val="99"/>
    <w:qFormat/>
    <w:locked/>
    <w:rPr>
      <w:rFonts w:cs="Times New Roman"/>
      <w:kern w:val="2"/>
      <w:sz w:val="18"/>
      <w:szCs w:val="18"/>
    </w:rPr>
  </w:style>
  <w:style w:type="character" w:customStyle="1" w:styleId="a9">
    <w:name w:val="页眉 字符"/>
    <w:link w:val="a8"/>
    <w:uiPriority w:val="99"/>
    <w:qFormat/>
    <w:locked/>
    <w:rPr>
      <w:rFonts w:cs="Times New Roman"/>
      <w:kern w:val="2"/>
      <w:sz w:val="18"/>
      <w:szCs w:val="18"/>
    </w:rPr>
  </w:style>
  <w:style w:type="paragraph" w:customStyle="1" w:styleId="Default">
    <w:name w:val="Default"/>
    <w:uiPriority w:val="99"/>
    <w:qFormat/>
    <w:pPr>
      <w:widowControl w:val="0"/>
      <w:autoSpaceDE w:val="0"/>
      <w:autoSpaceDN w:val="0"/>
      <w:adjustRightInd w:val="0"/>
    </w:pPr>
    <w:rPr>
      <w:rFonts w:ascii="宋体"/>
      <w:color w:val="000000"/>
      <w:sz w:val="24"/>
      <w:szCs w:val="24"/>
    </w:rPr>
  </w:style>
  <w:style w:type="paragraph" w:styleId="aa">
    <w:name w:val="List Paragraph"/>
    <w:basedOn w:val="a"/>
    <w:uiPriority w:val="99"/>
    <w:qFormat/>
    <w:pPr>
      <w:ind w:firstLineChars="200" w:firstLine="420"/>
    </w:pPr>
  </w:style>
  <w:style w:type="paragraph" w:customStyle="1" w:styleId="ab">
    <w:name w:val="中教磋商文件格式"/>
    <w:basedOn w:val="a"/>
    <w:link w:val="ac"/>
    <w:qFormat/>
    <w:rsid w:val="00636682"/>
    <w:pPr>
      <w:widowControl/>
      <w:spacing w:line="500" w:lineRule="exact"/>
      <w:ind w:firstLineChars="200" w:firstLine="560"/>
    </w:pPr>
    <w:rPr>
      <w:rFonts w:ascii="仿宋" w:eastAsia="仿宋" w:hAnsi="仿宋" w:cstheme="minorBidi"/>
      <w:color w:val="000000"/>
      <w:kern w:val="0"/>
      <w:sz w:val="28"/>
      <w:szCs w:val="28"/>
    </w:rPr>
  </w:style>
  <w:style w:type="character" w:customStyle="1" w:styleId="ac">
    <w:name w:val="中教磋商文件格式 字符"/>
    <w:basedOn w:val="a1"/>
    <w:link w:val="ab"/>
    <w:qFormat/>
    <w:rsid w:val="00636682"/>
    <w:rPr>
      <w:rFonts w:ascii="仿宋" w:eastAsia="仿宋" w:hAnsi="仿宋" w:cstheme="minorBidi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en\AppData\Roaming\Kingsoft\wps\addons\pool\win-i386\knewfileres_1.0.0.3\wps\0.doc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TotalTime>0</TotalTime>
  <Pages>2</Pages>
  <Words>176</Words>
  <Characters>1009</Characters>
  <Application>Microsoft Office Word</Application>
  <DocSecurity>0</DocSecurity>
  <Lines>8</Lines>
  <Paragraphs>2</Paragraphs>
  <ScaleCrop>false</ScaleCrop>
  <Company>微软中国</Company>
  <LinksUpToDate>false</LinksUpToDate>
  <CharactersWithSpaces>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门树亮</dc:creator>
  <cp:lastModifiedBy>门树亮</cp:lastModifiedBy>
  <cp:revision>3</cp:revision>
  <cp:lastPrinted>2020-05-18T09:15:00Z</cp:lastPrinted>
  <dcterms:created xsi:type="dcterms:W3CDTF">2020-06-29T04:08:00Z</dcterms:created>
  <dcterms:modified xsi:type="dcterms:W3CDTF">2020-06-29T04:09:00Z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2052-11.1.0.9145</vt:lpwstr>
  </property>
</Properties>
</file>